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10" w:rsidRPr="002E02FE" w:rsidRDefault="00984610" w:rsidP="002E02FE">
      <w:pPr>
        <w:ind w:left="-284" w:right="-376"/>
        <w:jc w:val="center"/>
        <w:rPr>
          <w:b/>
          <w:sz w:val="24"/>
          <w:szCs w:val="24"/>
        </w:rPr>
      </w:pPr>
    </w:p>
    <w:p w:rsidR="00E76E29" w:rsidRPr="002E02FE" w:rsidRDefault="00E5048F" w:rsidP="002E02FE">
      <w:pPr>
        <w:ind w:left="-284" w:right="-376"/>
        <w:jc w:val="center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EDITAL DE</w:t>
      </w:r>
      <w:r w:rsidR="00E76E29" w:rsidRPr="002E02FE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</w:t>
      </w:r>
      <w:r w:rsidR="00E76E29" w:rsidRPr="002E02FE">
        <w:rPr>
          <w:b/>
          <w:sz w:val="24"/>
          <w:szCs w:val="24"/>
        </w:rPr>
        <w:t>COMUNICADO DE INTERESSE PÚBLICO EM FIRMAR PARCERIA COM ORGANIZAÇÃO SOC</w:t>
      </w:r>
      <w:r w:rsidR="0088497E">
        <w:rPr>
          <w:b/>
          <w:sz w:val="24"/>
          <w:szCs w:val="24"/>
        </w:rPr>
        <w:t>IAL PARA CONTRATO DE GESTÃO NA Á</w:t>
      </w:r>
      <w:r w:rsidR="00E76E29" w:rsidRPr="002E02FE">
        <w:rPr>
          <w:b/>
          <w:sz w:val="24"/>
          <w:szCs w:val="24"/>
        </w:rPr>
        <w:t>REA DE SAÚDE N. 001/2018</w:t>
      </w:r>
      <w:r w:rsidR="008D5EE9">
        <w:rPr>
          <w:b/>
          <w:sz w:val="24"/>
          <w:szCs w:val="24"/>
        </w:rPr>
        <w:t xml:space="preserve"> – EDITAL RETIFICADO EM 26/04/2018.</w:t>
      </w:r>
    </w:p>
    <w:p w:rsidR="00984610" w:rsidRPr="002E02FE" w:rsidRDefault="00984610" w:rsidP="002E02FE">
      <w:pPr>
        <w:ind w:left="-284" w:right="-376"/>
        <w:jc w:val="center"/>
        <w:rPr>
          <w:b/>
          <w:sz w:val="24"/>
          <w:szCs w:val="24"/>
        </w:rPr>
      </w:pPr>
    </w:p>
    <w:p w:rsidR="00E5048F" w:rsidRPr="002E02FE" w:rsidRDefault="00E5048F" w:rsidP="002E02FE">
      <w:pPr>
        <w:ind w:left="-284" w:right="-376"/>
        <w:jc w:val="both"/>
        <w:rPr>
          <w:b/>
          <w:sz w:val="24"/>
          <w:szCs w:val="24"/>
        </w:rPr>
      </w:pPr>
    </w:p>
    <w:p w:rsidR="00E5048F" w:rsidRPr="002E02FE" w:rsidRDefault="00E5048F" w:rsidP="002E02FE">
      <w:pPr>
        <w:ind w:left="-284" w:right="-376"/>
        <w:jc w:val="both"/>
        <w:rPr>
          <w:sz w:val="24"/>
          <w:szCs w:val="24"/>
        </w:rPr>
      </w:pPr>
    </w:p>
    <w:p w:rsidR="00E76E29" w:rsidRPr="002E02FE" w:rsidRDefault="00647C9A" w:rsidP="002E02FE">
      <w:pPr>
        <w:tabs>
          <w:tab w:val="left" w:pos="0"/>
        </w:tabs>
        <w:ind w:left="-284" w:right="-376"/>
        <w:jc w:val="both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IVONIR BOTTON</w:t>
      </w:r>
      <w:r w:rsidR="00E5048F" w:rsidRPr="002E02FE">
        <w:rPr>
          <w:sz w:val="24"/>
          <w:szCs w:val="24"/>
        </w:rPr>
        <w:t xml:space="preserve">, Prefeito Municipal de </w:t>
      </w:r>
      <w:proofErr w:type="spellStart"/>
      <w:r w:rsidR="00BE5F79" w:rsidRPr="002E02FE">
        <w:rPr>
          <w:sz w:val="24"/>
          <w:szCs w:val="24"/>
        </w:rPr>
        <w:t>Miraguaí</w:t>
      </w:r>
      <w:proofErr w:type="spellEnd"/>
      <w:r w:rsidR="00E5048F" w:rsidRPr="002E02FE">
        <w:rPr>
          <w:sz w:val="24"/>
          <w:szCs w:val="24"/>
        </w:rPr>
        <w:t xml:space="preserve">, Estado do Rio Grande do Sul, no uso de suas atribuições legais e em conformidade com o disposto </w:t>
      </w:r>
      <w:r w:rsidR="00E76E29" w:rsidRPr="002E02FE">
        <w:rPr>
          <w:sz w:val="24"/>
          <w:szCs w:val="24"/>
        </w:rPr>
        <w:t>na Lei Municipal n. 1764/2018, regulamentada pelo Decreto Municipal n. 1818/2018</w:t>
      </w:r>
      <w:r w:rsidR="00E5048F" w:rsidRPr="002E02FE">
        <w:rPr>
          <w:sz w:val="24"/>
          <w:szCs w:val="24"/>
        </w:rPr>
        <w:t xml:space="preserve">, </w:t>
      </w:r>
      <w:r w:rsidR="00E76E29" w:rsidRPr="002E02FE">
        <w:rPr>
          <w:sz w:val="24"/>
          <w:szCs w:val="24"/>
        </w:rPr>
        <w:t xml:space="preserve">TORNA PÚBLICO </w:t>
      </w:r>
      <w:r w:rsidR="00E5048F" w:rsidRPr="002E02FE">
        <w:rPr>
          <w:sz w:val="24"/>
          <w:szCs w:val="24"/>
        </w:rPr>
        <w:t xml:space="preserve">para que chegue ao conhecimento de todos os interessados, </w:t>
      </w:r>
      <w:r w:rsidR="00E76E29" w:rsidRPr="002E02FE">
        <w:rPr>
          <w:b/>
          <w:sz w:val="24"/>
          <w:szCs w:val="24"/>
        </w:rPr>
        <w:t xml:space="preserve">intenção de firmar parceria com Organizações Sociais, mediante a celebração de Contrato de Gestão. </w:t>
      </w:r>
    </w:p>
    <w:p w:rsidR="00E5048F" w:rsidRPr="002E02FE" w:rsidRDefault="00E5048F" w:rsidP="002E02FE">
      <w:pPr>
        <w:ind w:left="-284" w:right="-376"/>
        <w:jc w:val="both"/>
        <w:rPr>
          <w:sz w:val="24"/>
          <w:szCs w:val="24"/>
        </w:rPr>
      </w:pPr>
    </w:p>
    <w:p w:rsidR="008D1285" w:rsidRPr="002E02FE" w:rsidRDefault="00E5048F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 xml:space="preserve">1 - DO OBJETO: </w:t>
      </w:r>
    </w:p>
    <w:p w:rsidR="00E76E29" w:rsidRPr="002E02FE" w:rsidRDefault="00E76E29" w:rsidP="002E02FE">
      <w:pPr>
        <w:ind w:left="-284" w:right="-376"/>
        <w:jc w:val="both"/>
        <w:rPr>
          <w:b/>
          <w:sz w:val="24"/>
          <w:szCs w:val="24"/>
        </w:rPr>
      </w:pPr>
    </w:p>
    <w:p w:rsidR="00E76E29" w:rsidRPr="002E02FE" w:rsidRDefault="00E76E29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sz w:val="24"/>
          <w:szCs w:val="24"/>
        </w:rPr>
        <w:t xml:space="preserve">O presente Edital tem por objetivo comunicar o Interesse Público do Município de </w:t>
      </w:r>
      <w:proofErr w:type="spellStart"/>
      <w:r w:rsidRPr="002E02FE">
        <w:rPr>
          <w:sz w:val="24"/>
          <w:szCs w:val="24"/>
        </w:rPr>
        <w:t>Miraguaí</w:t>
      </w:r>
      <w:proofErr w:type="spellEnd"/>
      <w:r w:rsidRPr="002E02FE">
        <w:rPr>
          <w:sz w:val="24"/>
          <w:szCs w:val="24"/>
        </w:rPr>
        <w:t xml:space="preserve"> em firmar Contrato de Gestão com Organização Social reconhecida pelo Município, cujo objeto consistirá na </w:t>
      </w:r>
      <w:r w:rsidR="00984610" w:rsidRPr="002E02FE">
        <w:rPr>
          <w:b/>
          <w:sz w:val="24"/>
          <w:szCs w:val="24"/>
        </w:rPr>
        <w:t>Gestão P</w:t>
      </w:r>
      <w:r w:rsidRPr="002E02FE">
        <w:rPr>
          <w:b/>
          <w:sz w:val="24"/>
          <w:szCs w:val="24"/>
        </w:rPr>
        <w:t>arcial dos Serviços da Secretaria Municipal de Saúde do Município</w:t>
      </w:r>
      <w:r w:rsidR="00984610" w:rsidRPr="002E02FE">
        <w:rPr>
          <w:b/>
          <w:sz w:val="24"/>
          <w:szCs w:val="24"/>
        </w:rPr>
        <w:t xml:space="preserve"> de </w:t>
      </w:r>
      <w:proofErr w:type="spellStart"/>
      <w:r w:rsidR="00984610" w:rsidRPr="002E02FE">
        <w:rPr>
          <w:b/>
          <w:sz w:val="24"/>
          <w:szCs w:val="24"/>
        </w:rPr>
        <w:t>Miraguaí</w:t>
      </w:r>
      <w:proofErr w:type="spellEnd"/>
      <w:r w:rsidR="00984610" w:rsidRPr="002E02FE">
        <w:rPr>
          <w:b/>
          <w:sz w:val="24"/>
          <w:szCs w:val="24"/>
        </w:rPr>
        <w:t>/</w:t>
      </w:r>
      <w:r w:rsidRPr="002E02FE">
        <w:rPr>
          <w:b/>
          <w:sz w:val="24"/>
          <w:szCs w:val="24"/>
        </w:rPr>
        <w:t xml:space="preserve">Unidade Básica de Saúde de </w:t>
      </w:r>
      <w:proofErr w:type="spellStart"/>
      <w:proofErr w:type="gramStart"/>
      <w:r w:rsidRPr="002E02FE">
        <w:rPr>
          <w:b/>
          <w:sz w:val="24"/>
          <w:szCs w:val="24"/>
        </w:rPr>
        <w:t>Miraguaí</w:t>
      </w:r>
      <w:proofErr w:type="spellEnd"/>
      <w:r w:rsidRPr="002E02FE">
        <w:rPr>
          <w:b/>
          <w:sz w:val="24"/>
          <w:szCs w:val="24"/>
        </w:rPr>
        <w:t>-RS</w:t>
      </w:r>
      <w:proofErr w:type="gramEnd"/>
      <w:r w:rsidRPr="002E02FE">
        <w:rPr>
          <w:b/>
          <w:sz w:val="24"/>
          <w:szCs w:val="24"/>
        </w:rPr>
        <w:t xml:space="preserve">, localizado à Rua Santos Dumont, n. 555, Bairro Esperança, neste Município. </w:t>
      </w:r>
    </w:p>
    <w:p w:rsidR="008D1285" w:rsidRPr="002E02FE" w:rsidRDefault="008D1285" w:rsidP="002E02FE">
      <w:pPr>
        <w:ind w:left="-284" w:right="-376"/>
        <w:jc w:val="both"/>
        <w:rPr>
          <w:b/>
          <w:sz w:val="24"/>
          <w:szCs w:val="24"/>
        </w:rPr>
      </w:pPr>
    </w:p>
    <w:p w:rsidR="00E76E29" w:rsidRPr="002E02FE" w:rsidRDefault="00E76E29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2. CONDIÇÕES DE PARTICIPAÇÃO</w:t>
      </w: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</w:p>
    <w:p w:rsidR="00E76E29" w:rsidRPr="008D5EE9" w:rsidRDefault="00E76E29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sz w:val="24"/>
          <w:szCs w:val="24"/>
        </w:rPr>
        <w:t xml:space="preserve"> 2.1 A celebração de contrato de gestão é aberto a todas as pessoas jurídicas de direito privado, sem fins lu</w:t>
      </w:r>
      <w:r w:rsidR="00E7199F" w:rsidRPr="002E02FE">
        <w:rPr>
          <w:sz w:val="24"/>
          <w:szCs w:val="24"/>
        </w:rPr>
        <w:t>crativos, cujas atividades se dirijam</w:t>
      </w:r>
      <w:r w:rsidRPr="002E02FE">
        <w:rPr>
          <w:sz w:val="24"/>
          <w:szCs w:val="24"/>
        </w:rPr>
        <w:t xml:space="preserve"> à saúde, e que estejam qualificadas ou se qualifiquem como Organização Social no âmbito do Município de </w:t>
      </w:r>
      <w:proofErr w:type="spellStart"/>
      <w:proofErr w:type="gramStart"/>
      <w:r w:rsidRPr="002E02FE">
        <w:rPr>
          <w:sz w:val="24"/>
          <w:szCs w:val="24"/>
        </w:rPr>
        <w:t>Miraguaí</w:t>
      </w:r>
      <w:proofErr w:type="spellEnd"/>
      <w:r w:rsidRPr="002E02FE">
        <w:rPr>
          <w:sz w:val="24"/>
          <w:szCs w:val="24"/>
        </w:rPr>
        <w:t>-RS</w:t>
      </w:r>
      <w:proofErr w:type="gramEnd"/>
      <w:r w:rsidRPr="002E02FE">
        <w:rPr>
          <w:sz w:val="24"/>
          <w:szCs w:val="24"/>
        </w:rPr>
        <w:t xml:space="preserve"> a fins de Contratar a Gestão Parcial dos Serviços para área de saúde, conforme a Lei Municipal n. 1764/2018 de 21 de março de 2018 e o Decret</w:t>
      </w:r>
      <w:r w:rsidR="00984610" w:rsidRPr="002E02FE">
        <w:rPr>
          <w:sz w:val="24"/>
          <w:szCs w:val="24"/>
        </w:rPr>
        <w:t>o Municipal 1818/2018 de 21 de m</w:t>
      </w:r>
      <w:r w:rsidRPr="002E02FE">
        <w:rPr>
          <w:sz w:val="24"/>
          <w:szCs w:val="24"/>
        </w:rPr>
        <w:t>arço de 2018.</w:t>
      </w:r>
      <w:r w:rsidR="008D5EE9">
        <w:rPr>
          <w:sz w:val="24"/>
          <w:szCs w:val="24"/>
        </w:rPr>
        <w:t xml:space="preserve"> </w:t>
      </w:r>
      <w:r w:rsidR="008D5EE9" w:rsidRPr="008D5EE9">
        <w:rPr>
          <w:b/>
          <w:sz w:val="24"/>
          <w:szCs w:val="24"/>
        </w:rPr>
        <w:t>A data limite para que as Organizações Sociais manifestem interesse em Firmar Parceria com o município para Contrato de Gestão na Área de Saúde será até dia 04(quatro) de Maio de 2018.</w:t>
      </w: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  <w:bookmarkStart w:id="0" w:name="_GoBack"/>
      <w:bookmarkEnd w:id="0"/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  <w:r w:rsidRPr="002E02FE">
        <w:rPr>
          <w:sz w:val="24"/>
          <w:szCs w:val="24"/>
        </w:rPr>
        <w:t xml:space="preserve">2.2 As entidades interessadas no presente objeto e que não possuam qualificação como </w:t>
      </w:r>
      <w:proofErr w:type="gramStart"/>
      <w:r w:rsidRPr="002E02FE">
        <w:rPr>
          <w:sz w:val="24"/>
          <w:szCs w:val="24"/>
        </w:rPr>
        <w:t xml:space="preserve">Organização Social no âmbito do Município de </w:t>
      </w:r>
      <w:proofErr w:type="spellStart"/>
      <w:r w:rsidRPr="002E02FE">
        <w:rPr>
          <w:sz w:val="24"/>
          <w:szCs w:val="24"/>
        </w:rPr>
        <w:t>Miraguaí</w:t>
      </w:r>
      <w:proofErr w:type="spellEnd"/>
      <w:r w:rsidRPr="002E02FE">
        <w:rPr>
          <w:sz w:val="24"/>
          <w:szCs w:val="24"/>
        </w:rPr>
        <w:t xml:space="preserve"> RS</w:t>
      </w:r>
      <w:r w:rsidR="00E7199F" w:rsidRPr="002E02FE">
        <w:rPr>
          <w:sz w:val="24"/>
          <w:szCs w:val="24"/>
        </w:rPr>
        <w:t>,</w:t>
      </w:r>
      <w:r w:rsidRPr="002E02FE">
        <w:rPr>
          <w:sz w:val="24"/>
          <w:szCs w:val="24"/>
        </w:rPr>
        <w:t xml:space="preserve"> deverão observar</w:t>
      </w:r>
      <w:proofErr w:type="gramEnd"/>
      <w:r w:rsidRPr="002E02FE">
        <w:rPr>
          <w:sz w:val="24"/>
          <w:szCs w:val="24"/>
        </w:rPr>
        <w:t xml:space="preserve"> e cumprir o disposto na Lei Municipal n. 1764/2018 e Decreto Municipal 1818/2018, remetendo requerimento pleiteando a sua qualificação como Organização Social, dirigido ao </w:t>
      </w:r>
      <w:r w:rsidR="00E7199F" w:rsidRPr="002E02FE">
        <w:rPr>
          <w:sz w:val="24"/>
          <w:szCs w:val="24"/>
        </w:rPr>
        <w:t>P</w:t>
      </w:r>
      <w:r w:rsidRPr="002E02FE">
        <w:rPr>
          <w:sz w:val="24"/>
          <w:szCs w:val="24"/>
        </w:rPr>
        <w:t>r</w:t>
      </w:r>
      <w:r w:rsidR="00550506" w:rsidRPr="002E02FE">
        <w:rPr>
          <w:sz w:val="24"/>
          <w:szCs w:val="24"/>
        </w:rPr>
        <w:t>efeito Municipal ou Titular da P</w:t>
      </w:r>
      <w:r w:rsidRPr="002E02FE">
        <w:rPr>
          <w:sz w:val="24"/>
          <w:szCs w:val="24"/>
        </w:rPr>
        <w:t xml:space="preserve">asta interessada, juntamente com as documentações previstas no Artigo 4º do Decreto Municipal </w:t>
      </w:r>
      <w:r w:rsidR="002E02FE">
        <w:rPr>
          <w:sz w:val="24"/>
          <w:szCs w:val="24"/>
        </w:rPr>
        <w:t xml:space="preserve">N. </w:t>
      </w:r>
      <w:r w:rsidRPr="002E02FE">
        <w:rPr>
          <w:sz w:val="24"/>
          <w:szCs w:val="24"/>
        </w:rPr>
        <w:t>1818/2018.</w:t>
      </w: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  <w:r w:rsidRPr="002E02FE">
        <w:rPr>
          <w:sz w:val="24"/>
          <w:szCs w:val="24"/>
        </w:rPr>
        <w:t xml:space="preserve">2.3 </w:t>
      </w:r>
      <w:r w:rsidR="00C72624" w:rsidRPr="002E02FE">
        <w:rPr>
          <w:sz w:val="24"/>
          <w:szCs w:val="24"/>
        </w:rPr>
        <w:t>O Projeto Atividade contendo a</w:t>
      </w:r>
      <w:r w:rsidRPr="002E02FE">
        <w:rPr>
          <w:sz w:val="24"/>
          <w:szCs w:val="24"/>
        </w:rPr>
        <w:t>s informações detalhadas das atividades</w:t>
      </w:r>
      <w:r w:rsidR="00C72624" w:rsidRPr="002E02FE">
        <w:rPr>
          <w:sz w:val="24"/>
          <w:szCs w:val="24"/>
        </w:rPr>
        <w:t xml:space="preserve"> e metas</w:t>
      </w:r>
      <w:r w:rsidRPr="002E02FE">
        <w:rPr>
          <w:sz w:val="24"/>
          <w:szCs w:val="24"/>
        </w:rPr>
        <w:t xml:space="preserve"> que deverão ser promovidas e fomentadas</w:t>
      </w:r>
      <w:r w:rsidR="00C72624" w:rsidRPr="002E02FE">
        <w:rPr>
          <w:sz w:val="24"/>
          <w:szCs w:val="24"/>
        </w:rPr>
        <w:t>, objeto</w:t>
      </w:r>
      <w:r w:rsidRPr="002E02FE">
        <w:rPr>
          <w:sz w:val="24"/>
          <w:szCs w:val="24"/>
        </w:rPr>
        <w:t xml:space="preserve"> do </w:t>
      </w:r>
      <w:r w:rsidR="00C72624" w:rsidRPr="002E02FE">
        <w:rPr>
          <w:sz w:val="24"/>
          <w:szCs w:val="24"/>
        </w:rPr>
        <w:t>Contrato</w:t>
      </w:r>
      <w:r w:rsidRPr="002E02FE">
        <w:rPr>
          <w:sz w:val="24"/>
          <w:szCs w:val="24"/>
        </w:rPr>
        <w:t xml:space="preserve"> de Gestão </w:t>
      </w:r>
      <w:r w:rsidR="00C72624" w:rsidRPr="002E02FE">
        <w:rPr>
          <w:sz w:val="24"/>
          <w:szCs w:val="24"/>
        </w:rPr>
        <w:t xml:space="preserve">Parcial </w:t>
      </w:r>
      <w:r w:rsidRPr="002E02FE">
        <w:rPr>
          <w:sz w:val="24"/>
          <w:szCs w:val="24"/>
        </w:rPr>
        <w:t xml:space="preserve">dos serviços da </w:t>
      </w:r>
      <w:r w:rsidR="00C72624" w:rsidRPr="002E02FE">
        <w:rPr>
          <w:sz w:val="24"/>
          <w:szCs w:val="24"/>
        </w:rPr>
        <w:t>área</w:t>
      </w:r>
      <w:r w:rsidRPr="002E02FE">
        <w:rPr>
          <w:sz w:val="24"/>
          <w:szCs w:val="24"/>
        </w:rPr>
        <w:t xml:space="preserve"> de saúde do </w:t>
      </w:r>
      <w:r w:rsidR="00C72624" w:rsidRPr="002E02FE">
        <w:rPr>
          <w:sz w:val="24"/>
          <w:szCs w:val="24"/>
        </w:rPr>
        <w:t>Município</w:t>
      </w:r>
      <w:r w:rsidRPr="002E02FE">
        <w:rPr>
          <w:sz w:val="24"/>
          <w:szCs w:val="24"/>
        </w:rPr>
        <w:t xml:space="preserve"> de </w:t>
      </w:r>
      <w:proofErr w:type="spellStart"/>
      <w:r w:rsidRPr="002E02FE">
        <w:rPr>
          <w:sz w:val="24"/>
          <w:szCs w:val="24"/>
        </w:rPr>
        <w:t>Miraguaí</w:t>
      </w:r>
      <w:proofErr w:type="spellEnd"/>
      <w:r w:rsidR="00C72624" w:rsidRPr="002E02FE">
        <w:rPr>
          <w:sz w:val="24"/>
          <w:szCs w:val="24"/>
        </w:rPr>
        <w:t>,</w:t>
      </w:r>
      <w:r w:rsidRPr="002E02FE">
        <w:rPr>
          <w:sz w:val="24"/>
          <w:szCs w:val="24"/>
        </w:rPr>
        <w:t xml:space="preserve"> estará disponível para consulta e retirada, a partir da data de </w:t>
      </w:r>
      <w:r w:rsidR="00550506" w:rsidRPr="002E02FE">
        <w:rPr>
          <w:sz w:val="24"/>
          <w:szCs w:val="24"/>
        </w:rPr>
        <w:t>publicação do presente E</w:t>
      </w:r>
      <w:r w:rsidR="00C72624" w:rsidRPr="002E02FE">
        <w:rPr>
          <w:sz w:val="24"/>
          <w:szCs w:val="24"/>
        </w:rPr>
        <w:t xml:space="preserve">dital, </w:t>
      </w:r>
      <w:r w:rsidRPr="002E02FE">
        <w:rPr>
          <w:sz w:val="24"/>
          <w:szCs w:val="24"/>
        </w:rPr>
        <w:t xml:space="preserve">na Sede da Secretaria Municipal de Saúde </w:t>
      </w:r>
      <w:r w:rsidR="00C72624" w:rsidRPr="002E02FE">
        <w:rPr>
          <w:sz w:val="24"/>
          <w:szCs w:val="24"/>
        </w:rPr>
        <w:t xml:space="preserve">de </w:t>
      </w:r>
      <w:proofErr w:type="spellStart"/>
      <w:proofErr w:type="gramStart"/>
      <w:r w:rsidRPr="002E02FE">
        <w:rPr>
          <w:sz w:val="24"/>
          <w:szCs w:val="24"/>
        </w:rPr>
        <w:t>Miraguaí</w:t>
      </w:r>
      <w:proofErr w:type="spellEnd"/>
      <w:r w:rsidRPr="002E02FE">
        <w:rPr>
          <w:sz w:val="24"/>
          <w:szCs w:val="24"/>
        </w:rPr>
        <w:t>-RS</w:t>
      </w:r>
      <w:proofErr w:type="gramEnd"/>
      <w:r w:rsidRPr="002E02FE">
        <w:rPr>
          <w:sz w:val="24"/>
          <w:szCs w:val="24"/>
        </w:rPr>
        <w:t>, localiz</w:t>
      </w:r>
      <w:r w:rsidR="00C72624" w:rsidRPr="002E02FE">
        <w:rPr>
          <w:sz w:val="24"/>
          <w:szCs w:val="24"/>
        </w:rPr>
        <w:t xml:space="preserve">ada </w:t>
      </w:r>
      <w:r w:rsidR="00C72624" w:rsidRPr="002E02FE">
        <w:rPr>
          <w:b/>
          <w:sz w:val="24"/>
          <w:szCs w:val="24"/>
        </w:rPr>
        <w:t xml:space="preserve">à Rua </w:t>
      </w:r>
      <w:r w:rsidR="00C72624" w:rsidRPr="002E02FE">
        <w:rPr>
          <w:b/>
          <w:sz w:val="24"/>
          <w:szCs w:val="24"/>
        </w:rPr>
        <w:lastRenderedPageBreak/>
        <w:t xml:space="preserve">Santos Dumont, n. 555, Bairro Esperança, </w:t>
      </w:r>
      <w:proofErr w:type="spellStart"/>
      <w:r w:rsidR="00C72624" w:rsidRPr="002E02FE">
        <w:rPr>
          <w:b/>
          <w:sz w:val="24"/>
          <w:szCs w:val="24"/>
        </w:rPr>
        <w:t>Miraguaí</w:t>
      </w:r>
      <w:proofErr w:type="spellEnd"/>
      <w:r w:rsidR="00C72624" w:rsidRPr="002E02FE">
        <w:rPr>
          <w:b/>
          <w:sz w:val="24"/>
          <w:szCs w:val="24"/>
        </w:rPr>
        <w:t xml:space="preserve">-RS, em dias úteis, das 08:00h ás 11:30h e das 13:30h as 17:00h. </w:t>
      </w:r>
      <w:r w:rsidR="00C72624" w:rsidRPr="002E02FE">
        <w:rPr>
          <w:sz w:val="24"/>
          <w:szCs w:val="24"/>
        </w:rPr>
        <w:t xml:space="preserve"> </w:t>
      </w: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</w:p>
    <w:p w:rsidR="00C72624" w:rsidRPr="002E02FE" w:rsidRDefault="00E76E29" w:rsidP="002E02FE">
      <w:pPr>
        <w:ind w:left="-284" w:right="-376"/>
        <w:jc w:val="both"/>
        <w:rPr>
          <w:sz w:val="24"/>
          <w:szCs w:val="24"/>
        </w:rPr>
      </w:pPr>
      <w:r w:rsidRPr="002E02FE">
        <w:rPr>
          <w:sz w:val="24"/>
          <w:szCs w:val="24"/>
        </w:rPr>
        <w:t xml:space="preserve">2.4 Os </w:t>
      </w:r>
      <w:r w:rsidR="00C72624" w:rsidRPr="002E02FE">
        <w:rPr>
          <w:sz w:val="24"/>
          <w:szCs w:val="24"/>
        </w:rPr>
        <w:t>interessados</w:t>
      </w:r>
      <w:r w:rsidRPr="002E02FE">
        <w:rPr>
          <w:sz w:val="24"/>
          <w:szCs w:val="24"/>
        </w:rPr>
        <w:t xml:space="preserve"> po</w:t>
      </w:r>
      <w:r w:rsidR="00C72624" w:rsidRPr="002E02FE">
        <w:rPr>
          <w:sz w:val="24"/>
          <w:szCs w:val="24"/>
        </w:rPr>
        <w:t>d</w:t>
      </w:r>
      <w:r w:rsidRPr="002E02FE">
        <w:rPr>
          <w:sz w:val="24"/>
          <w:szCs w:val="24"/>
        </w:rPr>
        <w:t xml:space="preserve">erão realizar visita técnica junto a Secretaria </w:t>
      </w:r>
      <w:r w:rsidR="00C72624" w:rsidRPr="002E02FE">
        <w:rPr>
          <w:sz w:val="24"/>
          <w:szCs w:val="24"/>
        </w:rPr>
        <w:t>Municipal de S</w:t>
      </w:r>
      <w:r w:rsidRPr="002E02FE">
        <w:rPr>
          <w:sz w:val="24"/>
          <w:szCs w:val="24"/>
        </w:rPr>
        <w:t xml:space="preserve">aúde/Unidade </w:t>
      </w:r>
      <w:r w:rsidR="00C72624" w:rsidRPr="002E02FE">
        <w:rPr>
          <w:sz w:val="24"/>
          <w:szCs w:val="24"/>
        </w:rPr>
        <w:t>Básica</w:t>
      </w:r>
      <w:r w:rsidRPr="002E02FE">
        <w:rPr>
          <w:sz w:val="24"/>
          <w:szCs w:val="24"/>
        </w:rPr>
        <w:t xml:space="preserve"> de Saúde onde serão prestados os serviços de gestão</w:t>
      </w:r>
      <w:r w:rsidR="00C72624" w:rsidRPr="002E02FE">
        <w:rPr>
          <w:sz w:val="24"/>
          <w:szCs w:val="24"/>
        </w:rPr>
        <w:t xml:space="preserve">, localizada à Rua Santos Dumont, n. 555, Bairro Esperança, </w:t>
      </w:r>
      <w:proofErr w:type="spellStart"/>
      <w:proofErr w:type="gramStart"/>
      <w:r w:rsidR="00C72624" w:rsidRPr="002E02FE">
        <w:rPr>
          <w:sz w:val="24"/>
          <w:szCs w:val="24"/>
        </w:rPr>
        <w:t>Miraguaí</w:t>
      </w:r>
      <w:proofErr w:type="spellEnd"/>
      <w:r w:rsidR="00C72624" w:rsidRPr="002E02FE">
        <w:rPr>
          <w:sz w:val="24"/>
          <w:szCs w:val="24"/>
        </w:rPr>
        <w:t>-RS</w:t>
      </w:r>
      <w:proofErr w:type="gramEnd"/>
      <w:r w:rsidR="00C72624" w:rsidRPr="002E02FE">
        <w:rPr>
          <w:sz w:val="24"/>
          <w:szCs w:val="24"/>
        </w:rPr>
        <w:t xml:space="preserve">, em dias úteis, das 08:00h ás 11:30h e das 13:30h as 17:00h.  </w:t>
      </w:r>
    </w:p>
    <w:p w:rsidR="00E76E29" w:rsidRPr="002E02FE" w:rsidRDefault="00E76E29" w:rsidP="002E02FE">
      <w:pPr>
        <w:ind w:left="-284" w:right="-376"/>
        <w:jc w:val="both"/>
        <w:rPr>
          <w:sz w:val="24"/>
          <w:szCs w:val="24"/>
        </w:rPr>
      </w:pPr>
    </w:p>
    <w:p w:rsidR="002E02FE" w:rsidRPr="002E02FE" w:rsidRDefault="002E02FE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3. DISPOSIÇÕES GERAIS E FINAIS</w:t>
      </w:r>
    </w:p>
    <w:p w:rsidR="002E02FE" w:rsidRPr="002E02FE" w:rsidRDefault="002E02FE" w:rsidP="002E02FE">
      <w:pPr>
        <w:ind w:left="-284" w:right="-376"/>
        <w:jc w:val="both"/>
        <w:rPr>
          <w:sz w:val="24"/>
          <w:szCs w:val="24"/>
        </w:rPr>
      </w:pPr>
    </w:p>
    <w:p w:rsidR="00E76E29" w:rsidRPr="002E02FE" w:rsidRDefault="002E02FE" w:rsidP="002E02FE">
      <w:pPr>
        <w:ind w:left="-284" w:right="-376"/>
        <w:jc w:val="both"/>
        <w:rPr>
          <w:sz w:val="24"/>
          <w:szCs w:val="24"/>
        </w:rPr>
      </w:pPr>
      <w:r w:rsidRPr="002E02FE">
        <w:rPr>
          <w:sz w:val="24"/>
          <w:szCs w:val="24"/>
        </w:rPr>
        <w:t xml:space="preserve"> 3.1</w:t>
      </w:r>
      <w:r w:rsidR="00E76E29" w:rsidRPr="002E02FE">
        <w:rPr>
          <w:sz w:val="24"/>
          <w:szCs w:val="24"/>
        </w:rPr>
        <w:t xml:space="preserve"> O procedimento de seleção reger-se-á pela Lei Municipal n. 1764/2018 de 21 de março de 2018 e o Decret</w:t>
      </w:r>
      <w:r>
        <w:rPr>
          <w:sz w:val="24"/>
          <w:szCs w:val="24"/>
        </w:rPr>
        <w:t>o Municipal 1818/2018 de 21 de m</w:t>
      </w:r>
      <w:r w:rsidR="00E76E29" w:rsidRPr="002E02FE">
        <w:rPr>
          <w:sz w:val="24"/>
          <w:szCs w:val="24"/>
        </w:rPr>
        <w:t>arço de 2018.</w:t>
      </w:r>
    </w:p>
    <w:p w:rsidR="002E02FE" w:rsidRPr="002E02FE" w:rsidRDefault="002E02FE" w:rsidP="002E02FE">
      <w:pPr>
        <w:ind w:left="-284" w:right="-376"/>
        <w:jc w:val="both"/>
        <w:rPr>
          <w:sz w:val="24"/>
          <w:szCs w:val="24"/>
        </w:rPr>
      </w:pPr>
    </w:p>
    <w:p w:rsidR="002E02FE" w:rsidRPr="002E02FE" w:rsidRDefault="002E02FE" w:rsidP="002E02FE">
      <w:pPr>
        <w:ind w:left="-284" w:right="-3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2E02FE">
        <w:rPr>
          <w:sz w:val="24"/>
          <w:szCs w:val="24"/>
        </w:rPr>
        <w:t xml:space="preserve">3.2 Demais informações poderão ser solicitadas junto a Secretaria de Saúde no endereço e horários </w:t>
      </w:r>
      <w:r>
        <w:rPr>
          <w:sz w:val="24"/>
          <w:szCs w:val="24"/>
        </w:rPr>
        <w:t>de atendimento citados a</w:t>
      </w:r>
      <w:r w:rsidRPr="002E02FE">
        <w:rPr>
          <w:sz w:val="24"/>
          <w:szCs w:val="24"/>
        </w:rPr>
        <w:t>cima e também pelo telefone 55 3554 2300.</w:t>
      </w:r>
    </w:p>
    <w:p w:rsidR="002E02FE" w:rsidRDefault="002E02FE" w:rsidP="002E02FE">
      <w:pPr>
        <w:ind w:left="-284" w:right="-376"/>
        <w:jc w:val="both"/>
        <w:rPr>
          <w:sz w:val="24"/>
          <w:szCs w:val="24"/>
        </w:rPr>
      </w:pPr>
    </w:p>
    <w:p w:rsidR="002E02FE" w:rsidRPr="002E02FE" w:rsidRDefault="002E02FE" w:rsidP="002E02FE">
      <w:pPr>
        <w:ind w:left="-284" w:right="-376"/>
        <w:jc w:val="both"/>
        <w:rPr>
          <w:sz w:val="24"/>
          <w:szCs w:val="24"/>
        </w:rPr>
      </w:pPr>
    </w:p>
    <w:p w:rsidR="00E5048F" w:rsidRPr="002E02FE" w:rsidRDefault="00E5048F" w:rsidP="002E02FE">
      <w:pPr>
        <w:ind w:left="-284" w:right="-376"/>
        <w:jc w:val="both"/>
        <w:rPr>
          <w:b/>
          <w:sz w:val="24"/>
          <w:szCs w:val="24"/>
        </w:rPr>
      </w:pPr>
    </w:p>
    <w:p w:rsidR="00E5048F" w:rsidRPr="002E02FE" w:rsidRDefault="00E5048F" w:rsidP="002E02FE">
      <w:pPr>
        <w:ind w:left="-284" w:right="-376"/>
        <w:jc w:val="both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 xml:space="preserve">                    PREFEITURA MUNICIPAL DE </w:t>
      </w:r>
      <w:r w:rsidR="00BE5F79" w:rsidRPr="002E02FE">
        <w:rPr>
          <w:b/>
          <w:sz w:val="24"/>
          <w:szCs w:val="24"/>
        </w:rPr>
        <w:t>MIRAGUAÍ</w:t>
      </w:r>
      <w:r w:rsidR="00206669" w:rsidRPr="002E02FE">
        <w:rPr>
          <w:b/>
          <w:sz w:val="24"/>
          <w:szCs w:val="24"/>
        </w:rPr>
        <w:t xml:space="preserve"> </w:t>
      </w:r>
      <w:r w:rsidRPr="002E02FE">
        <w:rPr>
          <w:b/>
          <w:sz w:val="24"/>
          <w:szCs w:val="24"/>
        </w:rPr>
        <w:t xml:space="preserve">- RS, </w:t>
      </w:r>
      <w:r w:rsidR="00984610" w:rsidRPr="002E02FE">
        <w:rPr>
          <w:b/>
          <w:sz w:val="24"/>
          <w:szCs w:val="24"/>
        </w:rPr>
        <w:t>2</w:t>
      </w:r>
      <w:r w:rsidR="00DF0B50" w:rsidRPr="002E02FE">
        <w:rPr>
          <w:b/>
          <w:sz w:val="24"/>
          <w:szCs w:val="24"/>
        </w:rPr>
        <w:t>9</w:t>
      </w:r>
      <w:r w:rsidR="00206669" w:rsidRPr="002E02FE">
        <w:rPr>
          <w:b/>
          <w:color w:val="FF0000"/>
          <w:sz w:val="24"/>
          <w:szCs w:val="24"/>
        </w:rPr>
        <w:t xml:space="preserve"> </w:t>
      </w:r>
      <w:r w:rsidR="00DF0B50" w:rsidRPr="002E02FE">
        <w:rPr>
          <w:b/>
          <w:sz w:val="24"/>
          <w:szCs w:val="24"/>
        </w:rPr>
        <w:t>DE</w:t>
      </w:r>
      <w:r w:rsidR="00206669" w:rsidRPr="002E02FE">
        <w:rPr>
          <w:b/>
          <w:sz w:val="24"/>
          <w:szCs w:val="24"/>
        </w:rPr>
        <w:t xml:space="preserve"> </w:t>
      </w:r>
      <w:r w:rsidR="00DF0B50" w:rsidRPr="002E02FE">
        <w:rPr>
          <w:b/>
          <w:sz w:val="24"/>
          <w:szCs w:val="24"/>
        </w:rPr>
        <w:t>MARÇO</w:t>
      </w:r>
      <w:r w:rsidR="00C564F9" w:rsidRPr="002E02FE">
        <w:rPr>
          <w:b/>
          <w:sz w:val="24"/>
          <w:szCs w:val="24"/>
        </w:rPr>
        <w:t xml:space="preserve"> </w:t>
      </w:r>
      <w:r w:rsidR="00974AA9" w:rsidRPr="002E02FE">
        <w:rPr>
          <w:b/>
          <w:sz w:val="24"/>
          <w:szCs w:val="24"/>
        </w:rPr>
        <w:t>DE</w:t>
      </w:r>
      <w:r w:rsidRPr="002E02FE">
        <w:rPr>
          <w:b/>
          <w:sz w:val="24"/>
          <w:szCs w:val="24"/>
        </w:rPr>
        <w:t xml:space="preserve"> 20</w:t>
      </w:r>
      <w:r w:rsidR="00DF0B50" w:rsidRPr="002E02FE">
        <w:rPr>
          <w:b/>
          <w:sz w:val="24"/>
          <w:szCs w:val="24"/>
        </w:rPr>
        <w:t>18</w:t>
      </w:r>
      <w:r w:rsidRPr="002E02FE">
        <w:rPr>
          <w:b/>
          <w:sz w:val="24"/>
          <w:szCs w:val="24"/>
        </w:rPr>
        <w:t>.</w:t>
      </w:r>
    </w:p>
    <w:p w:rsidR="00E5048F" w:rsidRPr="002E02FE" w:rsidRDefault="00E5048F" w:rsidP="002E02FE">
      <w:pPr>
        <w:ind w:left="-284" w:right="-376"/>
        <w:jc w:val="both"/>
        <w:rPr>
          <w:b/>
          <w:color w:val="FF0000"/>
          <w:sz w:val="24"/>
          <w:szCs w:val="24"/>
        </w:rPr>
      </w:pPr>
    </w:p>
    <w:p w:rsidR="00DF0B50" w:rsidRDefault="00DF0B50" w:rsidP="002E02FE">
      <w:pPr>
        <w:ind w:left="-284" w:right="-376"/>
        <w:jc w:val="both"/>
        <w:rPr>
          <w:b/>
          <w:color w:val="FF0000"/>
          <w:sz w:val="24"/>
          <w:szCs w:val="24"/>
        </w:rPr>
      </w:pPr>
    </w:p>
    <w:p w:rsidR="002E02FE" w:rsidRPr="002E02FE" w:rsidRDefault="002E02FE" w:rsidP="002E02FE">
      <w:pPr>
        <w:ind w:left="-284" w:right="-376"/>
        <w:jc w:val="both"/>
        <w:rPr>
          <w:b/>
          <w:color w:val="FF0000"/>
          <w:sz w:val="24"/>
          <w:szCs w:val="24"/>
        </w:rPr>
      </w:pPr>
    </w:p>
    <w:p w:rsidR="00984610" w:rsidRPr="002E02FE" w:rsidRDefault="00984610" w:rsidP="002E02FE">
      <w:pPr>
        <w:ind w:left="-284" w:right="-376"/>
        <w:jc w:val="both"/>
        <w:rPr>
          <w:b/>
          <w:color w:val="FF0000"/>
          <w:sz w:val="24"/>
          <w:szCs w:val="24"/>
        </w:rPr>
      </w:pPr>
    </w:p>
    <w:p w:rsidR="00E5048F" w:rsidRPr="002E02FE" w:rsidRDefault="00974AA9" w:rsidP="002E02FE">
      <w:pPr>
        <w:ind w:left="-284" w:right="-376"/>
        <w:jc w:val="center"/>
        <w:rPr>
          <w:b/>
          <w:sz w:val="24"/>
          <w:szCs w:val="24"/>
        </w:rPr>
      </w:pPr>
      <w:proofErr w:type="spellStart"/>
      <w:r w:rsidRPr="002E02FE">
        <w:rPr>
          <w:b/>
          <w:sz w:val="24"/>
          <w:szCs w:val="24"/>
        </w:rPr>
        <w:t>Ivonir</w:t>
      </w:r>
      <w:proofErr w:type="spellEnd"/>
      <w:r w:rsidRPr="002E02FE">
        <w:rPr>
          <w:b/>
          <w:sz w:val="24"/>
          <w:szCs w:val="24"/>
        </w:rPr>
        <w:t xml:space="preserve"> </w:t>
      </w:r>
      <w:proofErr w:type="spellStart"/>
      <w:r w:rsidRPr="002E02FE">
        <w:rPr>
          <w:b/>
          <w:sz w:val="24"/>
          <w:szCs w:val="24"/>
        </w:rPr>
        <w:t>Botton</w:t>
      </w:r>
      <w:proofErr w:type="spellEnd"/>
      <w:r w:rsidRPr="002E02FE">
        <w:rPr>
          <w:b/>
          <w:sz w:val="24"/>
          <w:szCs w:val="24"/>
        </w:rPr>
        <w:t xml:space="preserve"> </w:t>
      </w:r>
    </w:p>
    <w:p w:rsidR="00984610" w:rsidRDefault="00E5048F" w:rsidP="002E02FE">
      <w:pPr>
        <w:ind w:left="-284" w:right="-376"/>
        <w:jc w:val="center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PREFEITO MUNICIPAL</w:t>
      </w:r>
    </w:p>
    <w:p w:rsidR="002E02FE" w:rsidRDefault="002E02FE" w:rsidP="002E02FE">
      <w:pPr>
        <w:ind w:left="-284" w:right="-376"/>
        <w:jc w:val="center"/>
        <w:rPr>
          <w:b/>
          <w:sz w:val="24"/>
          <w:szCs w:val="24"/>
        </w:rPr>
      </w:pPr>
    </w:p>
    <w:p w:rsidR="002E02FE" w:rsidRDefault="002E02FE" w:rsidP="002E02FE">
      <w:pPr>
        <w:ind w:left="-284" w:right="-376"/>
        <w:jc w:val="center"/>
        <w:rPr>
          <w:b/>
          <w:sz w:val="24"/>
          <w:szCs w:val="24"/>
        </w:rPr>
      </w:pPr>
    </w:p>
    <w:p w:rsidR="002E02FE" w:rsidRPr="002E02FE" w:rsidRDefault="002E02FE" w:rsidP="002E02FE">
      <w:pPr>
        <w:ind w:left="-284" w:right="-376"/>
        <w:jc w:val="center"/>
        <w:rPr>
          <w:b/>
          <w:sz w:val="24"/>
          <w:szCs w:val="24"/>
        </w:rPr>
      </w:pPr>
    </w:p>
    <w:p w:rsidR="00206669" w:rsidRPr="002E02FE" w:rsidRDefault="00206669" w:rsidP="002E02FE">
      <w:pPr>
        <w:ind w:left="-284" w:right="-376"/>
        <w:rPr>
          <w:b/>
          <w:sz w:val="24"/>
          <w:szCs w:val="24"/>
        </w:rPr>
      </w:pPr>
      <w:r w:rsidRPr="002E02FE">
        <w:rPr>
          <w:b/>
          <w:sz w:val="24"/>
          <w:szCs w:val="24"/>
        </w:rPr>
        <w:t>Registre-se e Publique-se</w:t>
      </w:r>
      <w:r w:rsidR="0041389A" w:rsidRPr="002E02FE">
        <w:rPr>
          <w:b/>
          <w:sz w:val="24"/>
          <w:szCs w:val="24"/>
        </w:rPr>
        <w:t xml:space="preserve"> </w:t>
      </w:r>
    </w:p>
    <w:sectPr w:rsidR="00206669" w:rsidRPr="002E02FE" w:rsidSect="002E02FE">
      <w:headerReference w:type="default" r:id="rId8"/>
      <w:pgSz w:w="12240" w:h="15840"/>
      <w:pgMar w:top="1702" w:right="1701" w:bottom="212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0DF" w:rsidRDefault="00DE40DF">
      <w:r>
        <w:separator/>
      </w:r>
    </w:p>
  </w:endnote>
  <w:endnote w:type="continuationSeparator" w:id="0">
    <w:p w:rsidR="00DE40DF" w:rsidRDefault="00DE4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0DF" w:rsidRDefault="00DE40DF">
      <w:r>
        <w:separator/>
      </w:r>
    </w:p>
  </w:footnote>
  <w:footnote w:type="continuationSeparator" w:id="0">
    <w:p w:rsidR="00DE40DF" w:rsidRDefault="00DE4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FA" w:rsidRDefault="001A06F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D5EE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A06FA" w:rsidRDefault="001A06FA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13881"/>
    <w:multiLevelType w:val="singleLevel"/>
    <w:tmpl w:val="F4BA4E66"/>
    <w:lvl w:ilvl="0">
      <w:start w:val="7"/>
      <w:numFmt w:val="decimal"/>
      <w:lvlText w:val="2.%1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>
    <w:nsid w:val="22EC5EA8"/>
    <w:multiLevelType w:val="singleLevel"/>
    <w:tmpl w:val="513AB842"/>
    <w:lvl w:ilvl="0">
      <w:start w:val="5"/>
      <w:numFmt w:val="decimal"/>
      <w:lvlText w:val="2.%1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2">
    <w:nsid w:val="36034243"/>
    <w:multiLevelType w:val="multilevel"/>
    <w:tmpl w:val="9BE07C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F5512FF"/>
    <w:multiLevelType w:val="multilevel"/>
    <w:tmpl w:val="EB1410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6E23E46"/>
    <w:multiLevelType w:val="singleLevel"/>
    <w:tmpl w:val="81A28D96"/>
    <w:lvl w:ilvl="0">
      <w:start w:val="2"/>
      <w:numFmt w:val="decimal"/>
      <w:lvlText w:val="2.%1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5">
    <w:nsid w:val="6D727A24"/>
    <w:multiLevelType w:val="singleLevel"/>
    <w:tmpl w:val="F9F6E334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79"/>
    <w:rsid w:val="00045A40"/>
    <w:rsid w:val="00092CAD"/>
    <w:rsid w:val="001A06FA"/>
    <w:rsid w:val="001F2D4E"/>
    <w:rsid w:val="00206669"/>
    <w:rsid w:val="0029347D"/>
    <w:rsid w:val="002E02FE"/>
    <w:rsid w:val="00307736"/>
    <w:rsid w:val="00377CC1"/>
    <w:rsid w:val="003E0FC2"/>
    <w:rsid w:val="0041389A"/>
    <w:rsid w:val="00550506"/>
    <w:rsid w:val="00647C9A"/>
    <w:rsid w:val="0065776D"/>
    <w:rsid w:val="006745A5"/>
    <w:rsid w:val="00761D56"/>
    <w:rsid w:val="007E0C69"/>
    <w:rsid w:val="0088497E"/>
    <w:rsid w:val="008D1285"/>
    <w:rsid w:val="008D5EE9"/>
    <w:rsid w:val="008E486F"/>
    <w:rsid w:val="00974AA9"/>
    <w:rsid w:val="00984610"/>
    <w:rsid w:val="00BE5F79"/>
    <w:rsid w:val="00C06B09"/>
    <w:rsid w:val="00C564F9"/>
    <w:rsid w:val="00C72624"/>
    <w:rsid w:val="00D23965"/>
    <w:rsid w:val="00DE40DF"/>
    <w:rsid w:val="00DF0B50"/>
    <w:rsid w:val="00E5048F"/>
    <w:rsid w:val="00E7199F"/>
    <w:rsid w:val="00E76E29"/>
    <w:rsid w:val="00ED0ADB"/>
    <w:rsid w:val="00F05C91"/>
    <w:rsid w:val="00F82784"/>
    <w:rsid w:val="00FD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pPr>
      <w:overflowPunct/>
      <w:adjustRightInd/>
      <w:jc w:val="both"/>
      <w:textAlignment w:val="auto"/>
    </w:pPr>
    <w:rPr>
      <w:b/>
      <w:bCs/>
      <w:i/>
      <w:i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761D56"/>
    <w:pPr>
      <w:ind w:left="720"/>
      <w:contextualSpacing/>
    </w:pPr>
  </w:style>
  <w:style w:type="paragraph" w:styleId="Rodap">
    <w:name w:val="footer"/>
    <w:basedOn w:val="Normal"/>
    <w:link w:val="RodapChar"/>
    <w:rsid w:val="009846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846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textAlignment w:val="baseline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153"/>
        <w:tab w:val="right" w:pos="8306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pPr>
      <w:overflowPunct/>
      <w:adjustRightInd/>
      <w:jc w:val="both"/>
      <w:textAlignment w:val="auto"/>
    </w:pPr>
    <w:rPr>
      <w:b/>
      <w:bCs/>
      <w:i/>
      <w:i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761D56"/>
    <w:pPr>
      <w:ind w:left="720"/>
      <w:contextualSpacing/>
    </w:pPr>
  </w:style>
  <w:style w:type="paragraph" w:styleId="Rodap">
    <w:name w:val="footer"/>
    <w:basedOn w:val="Normal"/>
    <w:link w:val="RodapChar"/>
    <w:rsid w:val="009846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84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ackup%20Vilson\Vilson%20Exclusivo%201%20Novo\Prefeitura%20Miragua&#237;\Exerc&#237;cio%20de%202017\EDITAL%20CHAMAMENTO%20CADASTRO%20DE%20FORNECEDORE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 CHAMAMENTO CADASTRO DE FORNECEDORES</Template>
  <TotalTime>30</TotalTime>
  <Pages>2</Pages>
  <Words>535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TOMADA DE PRECOS Nº 004/97</vt:lpstr>
    </vt:vector>
  </TitlesOfParts>
  <Company/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TOMADA DE PRECOS Nº 004/97</dc:title>
  <dc:creator>Usuario</dc:creator>
  <cp:lastModifiedBy>ADRI</cp:lastModifiedBy>
  <cp:revision>6</cp:revision>
  <cp:lastPrinted>2018-05-03T14:37:00Z</cp:lastPrinted>
  <dcterms:created xsi:type="dcterms:W3CDTF">2018-03-29T13:15:00Z</dcterms:created>
  <dcterms:modified xsi:type="dcterms:W3CDTF">2018-05-03T14:37:00Z</dcterms:modified>
</cp:coreProperties>
</file>